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87" w:rsidRDefault="00496E87" w:rsidP="002E0A6E">
      <w:pPr>
        <w:pStyle w:val="Zkladnodstavec"/>
        <w:suppressAutoHyphens/>
        <w:jc w:val="center"/>
        <w:rPr>
          <w:rFonts w:ascii="Clara Sans" w:hAnsi="Clara Sans" w:cs="Clara Sans"/>
          <w:b/>
          <w:bCs/>
          <w:caps/>
          <w:spacing w:val="7"/>
          <w:sz w:val="32"/>
          <w:szCs w:val="32"/>
        </w:rPr>
      </w:pPr>
    </w:p>
    <w:p w:rsidR="00496E87" w:rsidRPr="002775D4" w:rsidRDefault="00496E87" w:rsidP="002E0A6E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2"/>
          <w:szCs w:val="32"/>
        </w:rPr>
      </w:pPr>
      <w:r w:rsidRPr="002775D4">
        <w:rPr>
          <w:rFonts w:ascii="Clara Sans" w:hAnsi="Clara Sans" w:cs="Clara Sans"/>
          <w:b/>
          <w:bCs/>
          <w:caps/>
          <w:spacing w:val="7"/>
          <w:sz w:val="32"/>
          <w:szCs w:val="32"/>
        </w:rPr>
        <w:t>konference k 20. výročí ASVP</w:t>
      </w:r>
    </w:p>
    <w:p w:rsidR="00496E87" w:rsidRDefault="00496E87" w:rsidP="002E0A6E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2"/>
          <w:szCs w:val="32"/>
        </w:rPr>
      </w:pPr>
    </w:p>
    <w:p w:rsidR="00496E87" w:rsidRPr="002775D4" w:rsidRDefault="00496E87" w:rsidP="002E0A6E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2"/>
          <w:szCs w:val="32"/>
        </w:rPr>
      </w:pPr>
      <w:r w:rsidRPr="002775D4">
        <w:rPr>
          <w:rFonts w:ascii="Clara Sans" w:hAnsi="Clara Sans" w:cs="Clara Sans"/>
          <w:b/>
          <w:bCs/>
          <w:sz w:val="32"/>
          <w:szCs w:val="32"/>
        </w:rPr>
        <w:t>„Občanství, sociální práce a soudobá společnost“</w:t>
      </w:r>
    </w:p>
    <w:p w:rsidR="00496E87" w:rsidRDefault="00496E87" w:rsidP="002E0A6E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8"/>
          <w:szCs w:val="38"/>
        </w:rPr>
      </w:pPr>
    </w:p>
    <w:p w:rsidR="00496E87" w:rsidRDefault="00496E87" w:rsidP="002E0A6E">
      <w:pPr>
        <w:jc w:val="center"/>
        <w:rPr>
          <w:rFonts w:ascii="Clara Sans" w:hAnsi="Clara Sans" w:cs="Clara Sans"/>
          <w:b/>
          <w:bCs/>
          <w:caps/>
          <w:sz w:val="30"/>
          <w:szCs w:val="30"/>
        </w:rPr>
      </w:pPr>
      <w:r>
        <w:rPr>
          <w:rFonts w:ascii="Clara Sans" w:hAnsi="Clara Sans" w:cs="Clara Sans"/>
          <w:b/>
          <w:bCs/>
          <w:caps/>
          <w:sz w:val="30"/>
          <w:szCs w:val="30"/>
        </w:rPr>
        <w:t>závazná přihláška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55"/>
        <w:gridCol w:w="2977"/>
        <w:gridCol w:w="3019"/>
      </w:tblGrid>
      <w:tr w:rsidR="00496E87" w:rsidRPr="00BA3F1C">
        <w:trPr>
          <w:trHeight w:val="60"/>
        </w:trPr>
        <w:tc>
          <w:tcPr>
            <w:tcW w:w="3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b/>
                <w:bCs/>
                <w:color w:val="000000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Jméno a příjmení</w:t>
            </w:r>
          </w:p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color w:val="000000"/>
              </w:rPr>
              <w:t>(včetně titulů)</w:t>
            </w:r>
          </w:p>
        </w:tc>
        <w:tc>
          <w:tcPr>
            <w:tcW w:w="599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lara Sans" w:hAnsi="Clara Sans" w:cs="Clara Sans"/>
                <w:sz w:val="24"/>
                <w:szCs w:val="24"/>
              </w:rPr>
            </w:pP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Vysílající instituce</w:t>
            </w:r>
          </w:p>
        </w:tc>
        <w:tc>
          <w:tcPr>
            <w:tcW w:w="5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</w:rPr>
            </w:pPr>
          </w:p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b/>
                <w:bCs/>
                <w:color w:val="000000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Fakturační údaje</w:t>
            </w:r>
          </w:p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(název instituce, adresa, IČO, DIČ)</w:t>
            </w:r>
          </w:p>
        </w:tc>
        <w:tc>
          <w:tcPr>
            <w:tcW w:w="5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lara Sans" w:hAnsi="Clara Sans" w:cs="Clara Sans"/>
                <w:sz w:val="24"/>
                <w:szCs w:val="24"/>
              </w:rPr>
            </w:pP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Telefon, fax</w:t>
            </w:r>
          </w:p>
        </w:tc>
        <w:tc>
          <w:tcPr>
            <w:tcW w:w="5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lara Sans" w:hAnsi="Clara Sans" w:cs="Clara Sans"/>
                <w:sz w:val="24"/>
                <w:szCs w:val="24"/>
              </w:rPr>
            </w:pP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E-mail</w:t>
            </w:r>
          </w:p>
        </w:tc>
        <w:tc>
          <w:tcPr>
            <w:tcW w:w="5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40" w:lineRule="auto"/>
              <w:rPr>
                <w:rFonts w:ascii="Clara Sans" w:hAnsi="Clara Sans" w:cs="Clara Sans"/>
                <w:sz w:val="24"/>
                <w:szCs w:val="24"/>
              </w:rPr>
            </w:pPr>
          </w:p>
        </w:tc>
      </w:tr>
      <w:tr w:rsidR="00496E87" w:rsidRPr="00DD2CC1">
        <w:trPr>
          <w:trHeight w:val="331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DD2CC1" w:rsidRDefault="00496E87" w:rsidP="00447ED0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b/>
                <w:bCs/>
                <w:color w:val="000000"/>
              </w:rPr>
            </w:pPr>
            <w:r w:rsidRPr="00DD2CC1">
              <w:rPr>
                <w:rFonts w:ascii="Clara Sans" w:hAnsi="Clara Sans" w:cs="Clara Sans"/>
                <w:b/>
                <w:bCs/>
                <w:color w:val="000000"/>
              </w:rPr>
              <w:t>Člen/ka asociovaných škol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DD2CC1" w:rsidRDefault="00496E87" w:rsidP="00DD2CC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</w:rPr>
            </w:pPr>
            <w:r w:rsidRPr="00DD2CC1">
              <w:rPr>
                <w:rFonts w:ascii="Clara Sans" w:hAnsi="Clara Sans" w:cs="Clara Sans"/>
                <w:color w:val="000000"/>
              </w:rPr>
              <w:t>ANO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DD2CC1" w:rsidRDefault="00496E87" w:rsidP="00DD2CC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</w:rPr>
            </w:pPr>
            <w:r w:rsidRPr="00DD2CC1">
              <w:rPr>
                <w:rFonts w:ascii="Clara Sans" w:hAnsi="Clara Sans" w:cs="Clara Sans"/>
                <w:color w:val="000000"/>
              </w:rPr>
              <w:t>NE</w:t>
            </w: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Mám zájem o oběd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color w:val="000000"/>
              </w:rPr>
              <w:t>ANO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color w:val="000000"/>
              </w:rPr>
              <w:t>NE</w:t>
            </w:r>
          </w:p>
        </w:tc>
      </w:tr>
      <w:tr w:rsidR="00496E87" w:rsidRPr="00BA3F1C">
        <w:trPr>
          <w:trHeight w:val="60"/>
        </w:trPr>
        <w:tc>
          <w:tcPr>
            <w:tcW w:w="3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b/>
                <w:bCs/>
                <w:color w:val="000000"/>
              </w:rPr>
              <w:t>Vegetarián</w:t>
            </w:r>
            <w:r>
              <w:rPr>
                <w:rFonts w:ascii="Clara Sans" w:hAnsi="Clara Sans" w:cs="Clara Sans"/>
                <w:b/>
                <w:bCs/>
                <w:color w:val="000000"/>
              </w:rPr>
              <w:t>/ka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color w:val="000000"/>
              </w:rPr>
              <w:t>ANO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80" w:type="dxa"/>
              <w:bottom w:w="170" w:type="dxa"/>
              <w:right w:w="80" w:type="dxa"/>
            </w:tcMar>
            <w:vAlign w:val="center"/>
          </w:tcPr>
          <w:p w:rsidR="00496E87" w:rsidRPr="00BA3F1C" w:rsidRDefault="00496E87" w:rsidP="002E0A6E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ascii="Clara Sans" w:hAnsi="Clara Sans" w:cs="Clara Sans"/>
                <w:color w:val="000000"/>
                <w:sz w:val="24"/>
                <w:szCs w:val="24"/>
              </w:rPr>
            </w:pPr>
            <w:r w:rsidRPr="00BA3F1C">
              <w:rPr>
                <w:rFonts w:ascii="Clara Sans" w:hAnsi="Clara Sans" w:cs="Clara Sans"/>
                <w:color w:val="000000"/>
              </w:rPr>
              <w:t>NE</w:t>
            </w:r>
          </w:p>
        </w:tc>
      </w:tr>
    </w:tbl>
    <w:p w:rsidR="00496E87" w:rsidRDefault="00496E87" w:rsidP="002E0A6E">
      <w:pPr>
        <w:jc w:val="center"/>
      </w:pPr>
    </w:p>
    <w:p w:rsidR="00496E87" w:rsidRDefault="00496E87" w:rsidP="00DD2CC1">
      <w:pPr>
        <w:pStyle w:val="Zkladnodstavec"/>
        <w:jc w:val="both"/>
        <w:rPr>
          <w:rFonts w:ascii="Clara Sans" w:hAnsi="Clara Sans" w:cs="Clara Sans"/>
          <w:b/>
          <w:bCs/>
          <w:sz w:val="22"/>
          <w:szCs w:val="22"/>
        </w:rPr>
      </w:pPr>
      <w:r w:rsidRPr="0010147A">
        <w:rPr>
          <w:rFonts w:ascii="Clara Sans" w:hAnsi="Clara Sans" w:cs="Clara Sans"/>
          <w:b/>
          <w:bCs/>
          <w:sz w:val="22"/>
          <w:szCs w:val="22"/>
        </w:rPr>
        <w:t>Nejpozději do 7. 10. 2013:</w:t>
      </w:r>
    </w:p>
    <w:p w:rsidR="00496E87" w:rsidRPr="0010147A" w:rsidRDefault="00496E87" w:rsidP="00DD2CC1">
      <w:pPr>
        <w:pStyle w:val="Zkladnodstavec"/>
        <w:jc w:val="both"/>
        <w:rPr>
          <w:rFonts w:ascii="Clara Sans" w:hAnsi="Clara Sans" w:cs="Clara Sans"/>
          <w:b/>
          <w:bCs/>
          <w:sz w:val="8"/>
          <w:szCs w:val="8"/>
        </w:rPr>
      </w:pPr>
    </w:p>
    <w:p w:rsidR="00496E87" w:rsidRDefault="00496E87" w:rsidP="0010147A">
      <w:pPr>
        <w:pStyle w:val="Zkladnodstavec"/>
        <w:numPr>
          <w:ilvl w:val="0"/>
          <w:numId w:val="1"/>
        </w:numPr>
        <w:ind w:left="426" w:hanging="426"/>
        <w:jc w:val="both"/>
        <w:rPr>
          <w:rFonts w:ascii="Clara Sans" w:hAnsi="Clara Sans" w:cs="Clara Sans"/>
        </w:rPr>
      </w:pPr>
      <w:r>
        <w:rPr>
          <w:rFonts w:ascii="Clara Sans" w:hAnsi="Clara Sans" w:cs="Clara Sans"/>
          <w:sz w:val="22"/>
          <w:szCs w:val="22"/>
        </w:rPr>
        <w:t xml:space="preserve">zašlete svou závaznou přihlášku na e-mail: </w:t>
      </w:r>
      <w:r w:rsidRPr="0010147A">
        <w:rPr>
          <w:rFonts w:ascii="Clara Sans" w:hAnsi="Clara Sans" w:cs="Clara Sans"/>
        </w:rPr>
        <w:t>struskova@tf.jcu.cz</w:t>
      </w:r>
    </w:p>
    <w:p w:rsidR="00496E87" w:rsidRDefault="00496E87" w:rsidP="0010147A">
      <w:pPr>
        <w:pStyle w:val="Zkladnodstavec"/>
        <w:numPr>
          <w:ilvl w:val="0"/>
          <w:numId w:val="1"/>
        </w:numPr>
        <w:ind w:left="426" w:hanging="426"/>
        <w:jc w:val="both"/>
        <w:rPr>
          <w:rFonts w:ascii="Clara Sans" w:hAnsi="Clara Sans" w:cs="Clara Sans"/>
          <w:sz w:val="22"/>
          <w:szCs w:val="22"/>
        </w:rPr>
      </w:pPr>
      <w:r>
        <w:rPr>
          <w:rFonts w:ascii="Clara Sans" w:hAnsi="Clara Sans" w:cs="Clara Sans"/>
        </w:rPr>
        <w:t xml:space="preserve">uhraďte registrační poplatek na níže uvedené bankovní spojení </w:t>
      </w:r>
    </w:p>
    <w:p w:rsidR="00496E87" w:rsidRDefault="00496E87" w:rsidP="002E0A6E">
      <w:pPr>
        <w:pStyle w:val="Zkladnodstavec"/>
        <w:rPr>
          <w:rFonts w:ascii="Clara Sans" w:hAnsi="Clara Sans" w:cs="Clara Sans"/>
          <w:b/>
          <w:bCs/>
          <w:sz w:val="22"/>
          <w:szCs w:val="22"/>
        </w:rPr>
      </w:pPr>
    </w:p>
    <w:p w:rsidR="00496E87" w:rsidRDefault="00496E87" w:rsidP="002E0A6E">
      <w:pPr>
        <w:pStyle w:val="Zkladnodstavec"/>
        <w:rPr>
          <w:rFonts w:ascii="Clara Sans" w:hAnsi="Clara Sans" w:cs="Clara Sans"/>
          <w:b/>
          <w:bCs/>
          <w:sz w:val="22"/>
          <w:szCs w:val="22"/>
        </w:rPr>
      </w:pPr>
      <w:r>
        <w:rPr>
          <w:rFonts w:ascii="Clara Sans" w:hAnsi="Clara Sans" w:cs="Clara Sans"/>
          <w:b/>
          <w:bCs/>
          <w:sz w:val="22"/>
          <w:szCs w:val="22"/>
        </w:rPr>
        <w:t>Kontaktní adresa:</w:t>
      </w:r>
    </w:p>
    <w:p w:rsidR="00496E87" w:rsidRDefault="00496E87" w:rsidP="002E0A6E">
      <w:pPr>
        <w:pStyle w:val="Zkladnodstavec"/>
        <w:rPr>
          <w:rFonts w:ascii="Clara Sans" w:hAnsi="Clara Sans" w:cs="Clara Sans"/>
          <w:sz w:val="22"/>
          <w:szCs w:val="22"/>
        </w:rPr>
      </w:pPr>
      <w:r>
        <w:rPr>
          <w:rFonts w:ascii="Clara Sans" w:hAnsi="Clara Sans" w:cs="Clara Sans"/>
          <w:sz w:val="22"/>
          <w:szCs w:val="22"/>
        </w:rPr>
        <w:t>Jihočeská univerzita v Českých Budějovicích</w:t>
      </w:r>
    </w:p>
    <w:p w:rsidR="00496E87" w:rsidRDefault="00496E87" w:rsidP="002E0A6E">
      <w:pPr>
        <w:pStyle w:val="Zkladnodstavec"/>
        <w:rPr>
          <w:rFonts w:ascii="Clara Sans" w:hAnsi="Clara Sans" w:cs="Clara Sans"/>
          <w:sz w:val="22"/>
          <w:szCs w:val="22"/>
        </w:rPr>
      </w:pPr>
      <w:r>
        <w:rPr>
          <w:rFonts w:ascii="Clara Sans" w:hAnsi="Clara Sans" w:cs="Clara Sans"/>
          <w:sz w:val="22"/>
          <w:szCs w:val="22"/>
        </w:rPr>
        <w:t>Teologická fakulta</w:t>
      </w:r>
    </w:p>
    <w:p w:rsidR="00496E87" w:rsidRDefault="00496E87" w:rsidP="002E0A6E">
      <w:pPr>
        <w:pStyle w:val="Zkladnodstavec"/>
        <w:rPr>
          <w:rFonts w:ascii="Clara Sans" w:hAnsi="Clara Sans" w:cs="Clara Sans"/>
          <w:sz w:val="22"/>
          <w:szCs w:val="22"/>
        </w:rPr>
      </w:pPr>
      <w:r>
        <w:rPr>
          <w:rFonts w:ascii="Clara Sans" w:hAnsi="Clara Sans" w:cs="Clara Sans"/>
          <w:sz w:val="22"/>
          <w:szCs w:val="22"/>
        </w:rPr>
        <w:t>Martina Strusková</w:t>
      </w:r>
    </w:p>
    <w:p w:rsidR="00496E87" w:rsidRDefault="00496E87" w:rsidP="002E0A6E">
      <w:pPr>
        <w:pStyle w:val="Zkladnodstavec"/>
        <w:rPr>
          <w:rFonts w:ascii="Clara Sans" w:hAnsi="Clara Sans" w:cs="Clara Sans"/>
          <w:sz w:val="22"/>
          <w:szCs w:val="22"/>
        </w:rPr>
      </w:pPr>
      <w:r>
        <w:rPr>
          <w:rFonts w:ascii="Clara Sans" w:hAnsi="Clara Sans" w:cs="Clara Sans"/>
          <w:sz w:val="22"/>
          <w:szCs w:val="22"/>
        </w:rPr>
        <w:t>Kněžská 8</w:t>
      </w:r>
    </w:p>
    <w:p w:rsidR="00496E87" w:rsidRDefault="00496E87" w:rsidP="004221B5">
      <w:pPr>
        <w:spacing w:after="0" w:line="240" w:lineRule="auto"/>
        <w:rPr>
          <w:rFonts w:ascii="Clara Sans" w:hAnsi="Clara Sans" w:cs="Clara Sans"/>
        </w:rPr>
      </w:pPr>
      <w:r>
        <w:rPr>
          <w:rFonts w:ascii="Clara Sans" w:hAnsi="Clara Sans" w:cs="Clara Sans"/>
        </w:rPr>
        <w:t>370 01 České Budějovice</w:t>
      </w:r>
    </w:p>
    <w:p w:rsidR="00496E87" w:rsidRDefault="00496E87" w:rsidP="00AC6128">
      <w:pPr>
        <w:rPr>
          <w:spacing w:val="7"/>
          <w:sz w:val="32"/>
          <w:szCs w:val="32"/>
        </w:rPr>
      </w:pPr>
      <w:r>
        <w:br w:type="page"/>
      </w:r>
    </w:p>
    <w:p w:rsidR="00496E87" w:rsidRPr="002775D4" w:rsidRDefault="00496E87" w:rsidP="004221B5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2"/>
          <w:szCs w:val="32"/>
        </w:rPr>
      </w:pPr>
      <w:r w:rsidRPr="002775D4">
        <w:rPr>
          <w:rFonts w:ascii="Clara Sans" w:hAnsi="Clara Sans" w:cs="Clara Sans"/>
          <w:b/>
          <w:bCs/>
          <w:caps/>
          <w:spacing w:val="7"/>
          <w:sz w:val="32"/>
          <w:szCs w:val="32"/>
        </w:rPr>
        <w:t>konference k 20. výročí ASVP</w:t>
      </w:r>
    </w:p>
    <w:p w:rsidR="00496E87" w:rsidRDefault="00496E87" w:rsidP="004221B5">
      <w:pPr>
        <w:pStyle w:val="Zkladnodstavec"/>
        <w:suppressAutoHyphens/>
        <w:jc w:val="center"/>
        <w:rPr>
          <w:rFonts w:ascii="Clara Sans" w:hAnsi="Clara Sans" w:cs="Clara Sans"/>
          <w:b/>
          <w:bCs/>
          <w:sz w:val="32"/>
          <w:szCs w:val="32"/>
        </w:rPr>
      </w:pPr>
    </w:p>
    <w:p w:rsidR="00496E87" w:rsidRPr="00247BB1" w:rsidRDefault="00496E87" w:rsidP="00472414">
      <w:pPr>
        <w:tabs>
          <w:tab w:val="left" w:pos="9000"/>
        </w:tabs>
        <w:autoSpaceDE w:val="0"/>
        <w:autoSpaceDN w:val="0"/>
        <w:adjustRightInd w:val="0"/>
        <w:spacing w:after="0" w:line="360" w:lineRule="auto"/>
        <w:ind w:left="360" w:right="49"/>
        <w:jc w:val="center"/>
        <w:rPr>
          <w:rFonts w:ascii="Clara Sans" w:hAnsi="Clara Sans" w:cs="Clara Sans"/>
          <w:b/>
          <w:bCs/>
        </w:rPr>
      </w:pPr>
      <w:r w:rsidRPr="002775D4">
        <w:rPr>
          <w:rFonts w:ascii="Clara Sans" w:hAnsi="Clara Sans" w:cs="Clara Sans"/>
          <w:b/>
          <w:bCs/>
          <w:sz w:val="32"/>
          <w:szCs w:val="32"/>
        </w:rPr>
        <w:t>„Občanství, sociální práce a soudobá společnost“</w:t>
      </w:r>
    </w:p>
    <w:p w:rsidR="00496E87" w:rsidRDefault="00496E87" w:rsidP="00472414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bookmarkStart w:id="0" w:name="_GoBack"/>
      <w:bookmarkEnd w:id="0"/>
    </w:p>
    <w:p w:rsidR="00496E87" w:rsidRPr="00247BB1" w:rsidRDefault="00496E87" w:rsidP="00472414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  <w:sz w:val="28"/>
          <w:szCs w:val="28"/>
        </w:rPr>
      </w:pPr>
      <w:r w:rsidRPr="00247BB1">
        <w:rPr>
          <w:rFonts w:ascii="Clara Sans" w:hAnsi="Clara Sans" w:cs="Clara Sans"/>
          <w:b/>
          <w:bCs/>
          <w:sz w:val="28"/>
          <w:szCs w:val="28"/>
        </w:rPr>
        <w:t>ORGANIZAČNÍ INFORMACE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  <w:b/>
          <w:bCs/>
        </w:rPr>
        <w:t>Termín</w:t>
      </w:r>
      <w:r w:rsidRPr="00247BB1">
        <w:rPr>
          <w:rFonts w:ascii="Clara Sans" w:hAnsi="Clara Sans" w:cs="Clara Sans"/>
        </w:rPr>
        <w:t>: 7. 11. 2013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  <w:b/>
          <w:bCs/>
        </w:rPr>
        <w:t>Místo konání</w:t>
      </w:r>
      <w:r>
        <w:rPr>
          <w:rFonts w:ascii="Clara Sans" w:hAnsi="Clara Sans" w:cs="Clara Sans"/>
        </w:rPr>
        <w:t>: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Zdravotně sociální fakulta Jihočeské univerzity v Českých Budějovicích,</w:t>
      </w:r>
      <w:r>
        <w:rPr>
          <w:rFonts w:ascii="Clara Sans" w:hAnsi="Clara Sans" w:cs="Clara Sans"/>
        </w:rPr>
        <w:br/>
      </w:r>
      <w:r w:rsidRPr="00247BB1">
        <w:rPr>
          <w:rFonts w:ascii="Clara Sans" w:hAnsi="Clara Sans" w:cs="Clara Sans"/>
        </w:rPr>
        <w:t>J. Boreckého 27, 370 11 České Budějovice, sál E a F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  <w:b/>
          <w:bCs/>
        </w:rPr>
        <w:t>Název konference:</w:t>
      </w:r>
      <w:r w:rsidRPr="00247BB1">
        <w:rPr>
          <w:rFonts w:ascii="Clara Sans" w:hAnsi="Clara Sans" w:cs="Clara Sans"/>
        </w:rPr>
        <w:t xml:space="preserve"> Občanství, sociální práce a soudobá společnost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  <w:b/>
          <w:bCs/>
        </w:rPr>
        <w:t>Registrační poplatek:</w:t>
      </w: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r w:rsidRPr="00247BB1">
        <w:rPr>
          <w:rFonts w:ascii="Clara Sans" w:hAnsi="Clara Sans" w:cs="Clara Sans"/>
        </w:rPr>
        <w:t xml:space="preserve">pro členy asociovaných škol: </w:t>
      </w:r>
      <w:r w:rsidRPr="00247BB1">
        <w:rPr>
          <w:rFonts w:ascii="Clara Sans" w:hAnsi="Clara Sans" w:cs="Clara Sans"/>
          <w:b/>
          <w:bCs/>
        </w:rPr>
        <w:t>300 Kč</w:t>
      </w:r>
      <w:r w:rsidRPr="00247BB1">
        <w:rPr>
          <w:rFonts w:ascii="Clara Sans" w:hAnsi="Clara Sans" w:cs="Clara Sans"/>
        </w:rPr>
        <w:t>,</w:t>
      </w:r>
      <w:r>
        <w:rPr>
          <w:rFonts w:ascii="Clara Sans" w:hAnsi="Clara Sans" w:cs="Clara Sans"/>
        </w:rPr>
        <w:br/>
      </w:r>
      <w:r w:rsidRPr="00247BB1">
        <w:rPr>
          <w:rFonts w:ascii="Clara Sans" w:hAnsi="Clara Sans" w:cs="Clara Sans"/>
        </w:rPr>
        <w:t xml:space="preserve">pro nečleny asociovaných škol: </w:t>
      </w:r>
      <w:r w:rsidRPr="00247BB1">
        <w:rPr>
          <w:rFonts w:ascii="Clara Sans" w:hAnsi="Clara Sans" w:cs="Clara Sans"/>
          <w:b/>
          <w:bCs/>
        </w:rPr>
        <w:t>400 Kč</w:t>
      </w:r>
      <w:r w:rsidRPr="00247BB1">
        <w:rPr>
          <w:rFonts w:ascii="Clara Sans" w:hAnsi="Clara Sans" w:cs="Clara Sans"/>
        </w:rPr>
        <w:t>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r w:rsidRPr="00247BB1">
        <w:rPr>
          <w:rFonts w:ascii="Clara Sans" w:hAnsi="Clara Sans" w:cs="Clara Sans"/>
        </w:rPr>
        <w:t>Pro studenty prezenční formy studia (studenti asociovaných škol) vstup volný.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Registrační poplatek zahrnuje účast na odborném programu konference, drobné občerstvení během akce, raut.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V rámci konference není možné vystoupit s vlastním referátem.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r>
        <w:rPr>
          <w:rFonts w:ascii="Clara Sans" w:hAnsi="Clara Sans" w:cs="Clara Sans"/>
          <w:b/>
          <w:bCs/>
        </w:rPr>
        <w:t>Oběd:</w:t>
      </w: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 xml:space="preserve">za příplatek 50 Kč k ceně registračního poplatku, tedy 350 Kč </w:t>
      </w:r>
      <w:r>
        <w:rPr>
          <w:rFonts w:ascii="Clara Sans" w:hAnsi="Clara Sans" w:cs="Clara Sans"/>
        </w:rPr>
        <w:t xml:space="preserve">pro členy asociovaných škol, </w:t>
      </w:r>
      <w:r w:rsidRPr="00247BB1">
        <w:rPr>
          <w:rFonts w:ascii="Clara Sans" w:hAnsi="Clara Sans" w:cs="Clara Sans"/>
        </w:rPr>
        <w:t xml:space="preserve">450 Kč pro </w:t>
      </w:r>
      <w:r>
        <w:rPr>
          <w:rFonts w:ascii="Clara Sans" w:hAnsi="Clara Sans" w:cs="Clara Sans"/>
        </w:rPr>
        <w:t>nečleny asociovaných škol.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Nutno uvést v přihlášce a uhradit částku společně s registračním poplatkem.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Ubytování není zajištěno.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r w:rsidRPr="00247BB1">
        <w:rPr>
          <w:rFonts w:ascii="Clara Sans" w:hAnsi="Clara Sans" w:cs="Clara Sans"/>
          <w:b/>
          <w:bCs/>
        </w:rPr>
        <w:t>Bankovní spojení: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>Číslo účtu:</w:t>
      </w:r>
      <w:r w:rsidRPr="00247BB1">
        <w:rPr>
          <w:rFonts w:ascii="Clara Sans" w:hAnsi="Clara Sans" w:cs="Clara Sans"/>
        </w:rPr>
        <w:tab/>
      </w:r>
      <w:r w:rsidRPr="00247BB1">
        <w:rPr>
          <w:rFonts w:ascii="Clara Sans" w:hAnsi="Clara Sans" w:cs="Clara Sans"/>
        </w:rPr>
        <w:tab/>
        <w:t>104725778/0300</w:t>
      </w:r>
    </w:p>
    <w:p w:rsidR="00496E87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</w:rPr>
        <w:t xml:space="preserve">Variabilní symbol: </w:t>
      </w:r>
      <w:r w:rsidRPr="00247BB1">
        <w:rPr>
          <w:rFonts w:ascii="Clara Sans" w:hAnsi="Clara Sans" w:cs="Clara Sans"/>
        </w:rPr>
        <w:tab/>
        <w:t>400011067</w:t>
      </w:r>
    </w:p>
    <w:p w:rsidR="00496E87" w:rsidRPr="00DD2CC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>
        <w:rPr>
          <w:rFonts w:ascii="Clara Sans" w:hAnsi="Clara Sans" w:cs="Clara Sans"/>
        </w:rPr>
        <w:t>IBAN:</w:t>
      </w:r>
      <w:r>
        <w:rPr>
          <w:rFonts w:ascii="Clara Sans" w:hAnsi="Clara Sans" w:cs="Clara Sans"/>
        </w:rPr>
        <w:tab/>
      </w:r>
      <w:r>
        <w:rPr>
          <w:rFonts w:ascii="Clara Sans" w:hAnsi="Clara Sans" w:cs="Clara Sans"/>
        </w:rPr>
        <w:tab/>
      </w:r>
      <w:r>
        <w:rPr>
          <w:rFonts w:ascii="Clara Sans" w:hAnsi="Clara Sans" w:cs="Clara Sans"/>
        </w:rPr>
        <w:tab/>
      </w:r>
      <w:r w:rsidRPr="00DD2CC1">
        <w:rPr>
          <w:rFonts w:ascii="Clara Sans" w:hAnsi="Clara Sans" w:cs="Clara Sans"/>
        </w:rPr>
        <w:t>CZ2003000000000104725778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DD2CC1">
        <w:rPr>
          <w:rFonts w:ascii="Clara Sans" w:hAnsi="Clara Sans" w:cs="Clara Sans"/>
        </w:rPr>
        <w:t>SWIFT:</w:t>
      </w:r>
      <w:r w:rsidRPr="00DD2CC1">
        <w:rPr>
          <w:rFonts w:ascii="Clara Sans" w:hAnsi="Clara Sans" w:cs="Clara Sans"/>
        </w:rPr>
        <w:tab/>
      </w:r>
      <w:r w:rsidRPr="00DD2CC1">
        <w:rPr>
          <w:rFonts w:ascii="Clara Sans" w:hAnsi="Clara Sans" w:cs="Clara Sans"/>
        </w:rPr>
        <w:tab/>
      </w:r>
      <w:r w:rsidRPr="00DD2CC1">
        <w:rPr>
          <w:rFonts w:ascii="Clara Sans" w:hAnsi="Clara Sans" w:cs="Clara Sans"/>
        </w:rPr>
        <w:tab/>
        <w:t>CEKOCZPP</w:t>
      </w:r>
      <w:r>
        <w:rPr>
          <w:rFonts w:ascii="Clara Sans" w:hAnsi="Clara Sans" w:cs="Clara Sans"/>
        </w:rPr>
        <w:tab/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  <w:r w:rsidRPr="00247BB1">
        <w:rPr>
          <w:rFonts w:ascii="Clara Sans" w:hAnsi="Clara Sans" w:cs="Clara Sans"/>
        </w:rPr>
        <w:t xml:space="preserve">Do poznámky prosím uveďte </w:t>
      </w:r>
      <w:r>
        <w:rPr>
          <w:rFonts w:ascii="Clara Sans" w:hAnsi="Clara Sans" w:cs="Clara Sans"/>
        </w:rPr>
        <w:t xml:space="preserve">své </w:t>
      </w:r>
      <w:r w:rsidRPr="00247BB1">
        <w:rPr>
          <w:rFonts w:ascii="Clara Sans" w:hAnsi="Clara Sans" w:cs="Clara Sans"/>
        </w:rPr>
        <w:t>jméno a příjmení</w:t>
      </w:r>
      <w:r>
        <w:rPr>
          <w:rFonts w:ascii="Clara Sans" w:hAnsi="Clara Sans" w:cs="Clara Sans"/>
        </w:rPr>
        <w:t>.</w:t>
      </w:r>
    </w:p>
    <w:p w:rsidR="00496E87" w:rsidRPr="00247BB1" w:rsidRDefault="00496E87" w:rsidP="004221B5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  <w:b/>
          <w:bCs/>
        </w:rPr>
      </w:pPr>
    </w:p>
    <w:p w:rsidR="00496E87" w:rsidRPr="004221B5" w:rsidRDefault="00496E87" w:rsidP="0010147A">
      <w:pPr>
        <w:autoSpaceDE w:val="0"/>
        <w:autoSpaceDN w:val="0"/>
        <w:adjustRightInd w:val="0"/>
        <w:spacing w:after="0" w:line="300" w:lineRule="exact"/>
        <w:rPr>
          <w:rFonts w:ascii="Clara Sans" w:hAnsi="Clara Sans" w:cs="Clara Sans"/>
        </w:rPr>
      </w:pPr>
      <w:r w:rsidRPr="00247BB1">
        <w:rPr>
          <w:rFonts w:ascii="Clara Sans" w:hAnsi="Clara Sans" w:cs="Clara Sans"/>
          <w:b/>
          <w:bCs/>
        </w:rPr>
        <w:t xml:space="preserve">Kontaktní údaje: </w:t>
      </w:r>
      <w:r w:rsidRPr="00247BB1">
        <w:rPr>
          <w:rFonts w:ascii="Clara Sans" w:hAnsi="Clara Sans" w:cs="Clara Sans"/>
        </w:rPr>
        <w:t>pro zasílání</w:t>
      </w:r>
      <w:r>
        <w:rPr>
          <w:rFonts w:ascii="Clara Sans" w:hAnsi="Clara Sans" w:cs="Clara Sans"/>
        </w:rPr>
        <w:t xml:space="preserve"> přihlášek či případných dotazů: </w:t>
      </w:r>
      <w:r w:rsidRPr="00247BB1">
        <w:rPr>
          <w:rFonts w:ascii="Clara Sans" w:hAnsi="Clara Sans" w:cs="Clara Sans"/>
          <w:b/>
          <w:bCs/>
        </w:rPr>
        <w:t>Martina Strusková</w:t>
      </w:r>
      <w:r w:rsidRPr="00247BB1">
        <w:rPr>
          <w:rFonts w:ascii="Clara Sans" w:hAnsi="Clara Sans" w:cs="Clara Sans"/>
        </w:rPr>
        <w:t>,</w:t>
      </w:r>
      <w:r w:rsidRPr="00247BB1">
        <w:rPr>
          <w:rFonts w:ascii="Clara Sans" w:hAnsi="Clara Sans" w:cs="Clara Sans"/>
          <w:b/>
          <w:bCs/>
        </w:rPr>
        <w:t xml:space="preserve"> </w:t>
      </w:r>
      <w:r>
        <w:rPr>
          <w:rFonts w:ascii="Clara Sans" w:hAnsi="Clara Sans" w:cs="Clara Sans"/>
          <w:b/>
          <w:bCs/>
        </w:rPr>
        <w:br/>
      </w:r>
      <w:r>
        <w:rPr>
          <w:rFonts w:ascii="Clara Sans" w:hAnsi="Clara Sans" w:cs="Clara Sans"/>
        </w:rPr>
        <w:t xml:space="preserve">                             </w:t>
      </w:r>
      <w:r w:rsidRPr="00247BB1">
        <w:rPr>
          <w:rFonts w:ascii="Clara Sans" w:hAnsi="Clara Sans" w:cs="Clara Sans"/>
        </w:rPr>
        <w:t>e-mail:</w:t>
      </w:r>
      <w:r>
        <w:rPr>
          <w:rFonts w:ascii="Clara Sans" w:hAnsi="Clara Sans" w:cs="Clara Sans"/>
          <w:b/>
          <w:bCs/>
        </w:rPr>
        <w:t xml:space="preserve"> </w:t>
      </w:r>
      <w:r w:rsidRPr="00247BB1">
        <w:rPr>
          <w:rFonts w:ascii="Clara Sans" w:hAnsi="Clara Sans" w:cs="Clara Sans"/>
        </w:rPr>
        <w:t>struskova@tf.jcu.cz</w:t>
      </w:r>
    </w:p>
    <w:sectPr w:rsidR="00496E87" w:rsidRPr="004221B5" w:rsidSect="00040C6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E87" w:rsidRDefault="00496E87" w:rsidP="000403F9">
      <w:pPr>
        <w:spacing w:after="0" w:line="240" w:lineRule="auto"/>
      </w:pPr>
      <w:r>
        <w:separator/>
      </w:r>
    </w:p>
  </w:endnote>
  <w:endnote w:type="continuationSeparator" w:id="0">
    <w:p w:rsidR="00496E87" w:rsidRDefault="00496E87" w:rsidP="0004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lara Sans">
    <w:panose1 w:val="02000503000000020004"/>
    <w:charset w:val="EE"/>
    <w:family w:val="auto"/>
    <w:pitch w:val="variable"/>
    <w:sig w:usb0="A000002F" w:usb1="1000207A" w:usb2="00000000" w:usb3="00000000" w:csb0="000001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E87" w:rsidRDefault="00496E87">
    <w:pPr>
      <w:pStyle w:val="Foo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50" type="#_x0000_t75" alt="asvsp_cmyk" style="position:absolute;margin-left:36.95pt;margin-top:762.85pt;width:81.85pt;height:42.6pt;z-index:-251657216;visibility:visible">
          <v:imagedata r:id="rId1" o:title="" croptop="16296f"/>
        </v:shape>
      </w:pict>
    </w:r>
    <w:r>
      <w:rPr>
        <w:noProof/>
        <w:lang w:eastAsia="cs-CZ"/>
      </w:rPr>
      <w:pict>
        <v:shape id="obrázek 6" o:spid="_x0000_s2051" type="#_x0000_t75" alt="TF_JU_RGB_POSITIVE" style="position:absolute;margin-left:141.35pt;margin-top:769.9pt;width:182.85pt;height:35.35pt;z-index:251657216;visibility:visible;mso-wrap-distance-left:2.88pt;mso-wrap-distance-top:2.88pt;mso-wrap-distance-right:2.88pt;mso-wrap-distance-bottom:2.88pt">
          <v:imagedata r:id="rId2" o:title=""/>
        </v:shape>
      </w:pict>
    </w:r>
    <w:r>
      <w:rPr>
        <w:noProof/>
        <w:lang w:eastAsia="cs-CZ"/>
      </w:rPr>
      <w:pict>
        <v:shape id="obrázek 7" o:spid="_x0000_s2052" type="#_x0000_t75" alt="ZSF_JU_RGB_POSITIVE" style="position:absolute;margin-left:356.75pt;margin-top:774.5pt;width:202.6pt;height:31.1pt;z-index:251658240;visibility:visible;mso-wrap-distance-left:2.88pt;mso-wrap-distance-top:2.88pt;mso-wrap-distance-right:2.88pt;mso-wrap-distance-bottom:2.88pt">
          <v:imagedata r:id="rId3" o:title=""/>
        </v:shape>
      </w:pict>
    </w:r>
    <w:r>
      <w:rPr>
        <w:noProof/>
        <w:lang w:eastAsia="cs-CZ"/>
      </w:rPr>
      <w:pict>
        <v:shape id="obrázek 5" o:spid="_x0000_i1026" type="#_x0000_t75" style="width:470.25pt;height:38.25pt;visibility:visible">
          <v:imagedata r:id="rId4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E87" w:rsidRDefault="00496E87" w:rsidP="000403F9">
      <w:pPr>
        <w:spacing w:after="0" w:line="240" w:lineRule="auto"/>
      </w:pPr>
      <w:r>
        <w:separator/>
      </w:r>
    </w:p>
  </w:footnote>
  <w:footnote w:type="continuationSeparator" w:id="0">
    <w:p w:rsidR="00496E87" w:rsidRDefault="00496E87" w:rsidP="00040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E87" w:rsidRDefault="00496E87">
    <w:pPr>
      <w:pStyle w:val="Head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alt="JU_RGB_POSITIVE" style="position:absolute;margin-left:1.35pt;margin-top:-6.6pt;width:193.9pt;height:48.2pt;z-index:251656192;visibility:visible;mso-wrap-distance-left:2.88pt;mso-wrap-distance-top:2.88pt;mso-wrap-distance-right:2.88pt;mso-wrap-distance-bottom:2.88pt">
          <v:imagedata r:id="rId1" o:title=""/>
        </v:shape>
      </w:pict>
    </w:r>
  </w:p>
  <w:p w:rsidR="00496E87" w:rsidRDefault="00496E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12691"/>
    <w:multiLevelType w:val="hybridMultilevel"/>
    <w:tmpl w:val="9062A5B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A6E"/>
    <w:rsid w:val="00010DA0"/>
    <w:rsid w:val="00021655"/>
    <w:rsid w:val="000251AD"/>
    <w:rsid w:val="000403F9"/>
    <w:rsid w:val="00040C6D"/>
    <w:rsid w:val="00040D78"/>
    <w:rsid w:val="000568E4"/>
    <w:rsid w:val="0005748E"/>
    <w:rsid w:val="00060A3C"/>
    <w:rsid w:val="00062452"/>
    <w:rsid w:val="000628A8"/>
    <w:rsid w:val="00072931"/>
    <w:rsid w:val="00077F06"/>
    <w:rsid w:val="000A2091"/>
    <w:rsid w:val="000A7E21"/>
    <w:rsid w:val="000B1D3F"/>
    <w:rsid w:val="000B62CD"/>
    <w:rsid w:val="000D434F"/>
    <w:rsid w:val="000E2CD1"/>
    <w:rsid w:val="000F3003"/>
    <w:rsid w:val="0010147A"/>
    <w:rsid w:val="001016AC"/>
    <w:rsid w:val="00117C96"/>
    <w:rsid w:val="001304EB"/>
    <w:rsid w:val="00136831"/>
    <w:rsid w:val="00137D14"/>
    <w:rsid w:val="0017514C"/>
    <w:rsid w:val="001867F6"/>
    <w:rsid w:val="001932A9"/>
    <w:rsid w:val="001A0DB8"/>
    <w:rsid w:val="001A5480"/>
    <w:rsid w:val="001A6CF8"/>
    <w:rsid w:val="001B31B3"/>
    <w:rsid w:val="001B52D3"/>
    <w:rsid w:val="001E2EAA"/>
    <w:rsid w:val="001E53A1"/>
    <w:rsid w:val="001F7E6F"/>
    <w:rsid w:val="002066D9"/>
    <w:rsid w:val="0022218E"/>
    <w:rsid w:val="002315BA"/>
    <w:rsid w:val="0024101C"/>
    <w:rsid w:val="00247062"/>
    <w:rsid w:val="00247BB1"/>
    <w:rsid w:val="00253F68"/>
    <w:rsid w:val="002645E7"/>
    <w:rsid w:val="00274FD4"/>
    <w:rsid w:val="002775D4"/>
    <w:rsid w:val="0028298E"/>
    <w:rsid w:val="0028601C"/>
    <w:rsid w:val="00286318"/>
    <w:rsid w:val="002910BB"/>
    <w:rsid w:val="002A76E1"/>
    <w:rsid w:val="002B0B9B"/>
    <w:rsid w:val="002B168A"/>
    <w:rsid w:val="002D01A5"/>
    <w:rsid w:val="002E0A6E"/>
    <w:rsid w:val="00304EB6"/>
    <w:rsid w:val="00306F5B"/>
    <w:rsid w:val="00320D05"/>
    <w:rsid w:val="0032644C"/>
    <w:rsid w:val="0033325C"/>
    <w:rsid w:val="003336A4"/>
    <w:rsid w:val="0035288C"/>
    <w:rsid w:val="00360693"/>
    <w:rsid w:val="00362AFA"/>
    <w:rsid w:val="00370DEC"/>
    <w:rsid w:val="003914CA"/>
    <w:rsid w:val="00392537"/>
    <w:rsid w:val="003A5B92"/>
    <w:rsid w:val="003A772F"/>
    <w:rsid w:val="003B1523"/>
    <w:rsid w:val="003B5BCB"/>
    <w:rsid w:val="003B5DAD"/>
    <w:rsid w:val="003D25F4"/>
    <w:rsid w:val="003E359A"/>
    <w:rsid w:val="003F26D1"/>
    <w:rsid w:val="003F4068"/>
    <w:rsid w:val="003F6D3E"/>
    <w:rsid w:val="00414E44"/>
    <w:rsid w:val="00414F26"/>
    <w:rsid w:val="00416461"/>
    <w:rsid w:val="00421E31"/>
    <w:rsid w:val="004221B5"/>
    <w:rsid w:val="00424F5E"/>
    <w:rsid w:val="0043231E"/>
    <w:rsid w:val="00432B53"/>
    <w:rsid w:val="0044108A"/>
    <w:rsid w:val="00447ED0"/>
    <w:rsid w:val="00457C1D"/>
    <w:rsid w:val="0046760C"/>
    <w:rsid w:val="00472414"/>
    <w:rsid w:val="0048286C"/>
    <w:rsid w:val="00496E87"/>
    <w:rsid w:val="004A4B02"/>
    <w:rsid w:val="004A7579"/>
    <w:rsid w:val="004A75FE"/>
    <w:rsid w:val="004C3A16"/>
    <w:rsid w:val="004D3477"/>
    <w:rsid w:val="004D37C8"/>
    <w:rsid w:val="004D4422"/>
    <w:rsid w:val="004D4427"/>
    <w:rsid w:val="0050617B"/>
    <w:rsid w:val="00531E27"/>
    <w:rsid w:val="005375C4"/>
    <w:rsid w:val="0054301D"/>
    <w:rsid w:val="00543C20"/>
    <w:rsid w:val="00546E5B"/>
    <w:rsid w:val="005632A1"/>
    <w:rsid w:val="00565487"/>
    <w:rsid w:val="00571AB1"/>
    <w:rsid w:val="005826A5"/>
    <w:rsid w:val="00595F98"/>
    <w:rsid w:val="005A7702"/>
    <w:rsid w:val="005F403F"/>
    <w:rsid w:val="005F4F7E"/>
    <w:rsid w:val="005F5DB7"/>
    <w:rsid w:val="0060359B"/>
    <w:rsid w:val="00644311"/>
    <w:rsid w:val="00661AE4"/>
    <w:rsid w:val="00671253"/>
    <w:rsid w:val="00681236"/>
    <w:rsid w:val="006827EB"/>
    <w:rsid w:val="006829B1"/>
    <w:rsid w:val="006874DF"/>
    <w:rsid w:val="00692169"/>
    <w:rsid w:val="006A4E0B"/>
    <w:rsid w:val="006C17FB"/>
    <w:rsid w:val="006C1E78"/>
    <w:rsid w:val="006C6654"/>
    <w:rsid w:val="006C772B"/>
    <w:rsid w:val="0072570A"/>
    <w:rsid w:val="007339F5"/>
    <w:rsid w:val="00734080"/>
    <w:rsid w:val="00736103"/>
    <w:rsid w:val="00740DD3"/>
    <w:rsid w:val="0074791B"/>
    <w:rsid w:val="00753A8E"/>
    <w:rsid w:val="007567CD"/>
    <w:rsid w:val="00770840"/>
    <w:rsid w:val="007736C9"/>
    <w:rsid w:val="00790723"/>
    <w:rsid w:val="00795F6D"/>
    <w:rsid w:val="007B0FE6"/>
    <w:rsid w:val="007B2E7E"/>
    <w:rsid w:val="007D2EAB"/>
    <w:rsid w:val="008036CA"/>
    <w:rsid w:val="008407CB"/>
    <w:rsid w:val="00841FA5"/>
    <w:rsid w:val="0085430E"/>
    <w:rsid w:val="00861787"/>
    <w:rsid w:val="0087625F"/>
    <w:rsid w:val="0088105E"/>
    <w:rsid w:val="00890DAF"/>
    <w:rsid w:val="00892EEE"/>
    <w:rsid w:val="008A379D"/>
    <w:rsid w:val="008A4DC5"/>
    <w:rsid w:val="008A76AD"/>
    <w:rsid w:val="008B1A0D"/>
    <w:rsid w:val="008B62F3"/>
    <w:rsid w:val="008B7C28"/>
    <w:rsid w:val="008C0FF4"/>
    <w:rsid w:val="008C1835"/>
    <w:rsid w:val="008C3CFC"/>
    <w:rsid w:val="008D726B"/>
    <w:rsid w:val="008E1500"/>
    <w:rsid w:val="00903C83"/>
    <w:rsid w:val="00904497"/>
    <w:rsid w:val="009077DC"/>
    <w:rsid w:val="00912A8A"/>
    <w:rsid w:val="009307F9"/>
    <w:rsid w:val="009368F4"/>
    <w:rsid w:val="00940929"/>
    <w:rsid w:val="00950324"/>
    <w:rsid w:val="00952633"/>
    <w:rsid w:val="00952BBE"/>
    <w:rsid w:val="00955423"/>
    <w:rsid w:val="0096389B"/>
    <w:rsid w:val="009716A0"/>
    <w:rsid w:val="009742A7"/>
    <w:rsid w:val="0098364D"/>
    <w:rsid w:val="009857AC"/>
    <w:rsid w:val="0098764B"/>
    <w:rsid w:val="009A3EEE"/>
    <w:rsid w:val="009C4178"/>
    <w:rsid w:val="009D2552"/>
    <w:rsid w:val="009D2AC2"/>
    <w:rsid w:val="009F0EF9"/>
    <w:rsid w:val="009F5955"/>
    <w:rsid w:val="00A062C7"/>
    <w:rsid w:val="00A10349"/>
    <w:rsid w:val="00A23841"/>
    <w:rsid w:val="00A30DEC"/>
    <w:rsid w:val="00A43A07"/>
    <w:rsid w:val="00A53995"/>
    <w:rsid w:val="00A56A71"/>
    <w:rsid w:val="00A64A97"/>
    <w:rsid w:val="00A725FC"/>
    <w:rsid w:val="00A72722"/>
    <w:rsid w:val="00A8084E"/>
    <w:rsid w:val="00AB7A9C"/>
    <w:rsid w:val="00AC6128"/>
    <w:rsid w:val="00AE2D70"/>
    <w:rsid w:val="00AF68C2"/>
    <w:rsid w:val="00B04930"/>
    <w:rsid w:val="00B45CD2"/>
    <w:rsid w:val="00B5363C"/>
    <w:rsid w:val="00B751C3"/>
    <w:rsid w:val="00B8015B"/>
    <w:rsid w:val="00B80601"/>
    <w:rsid w:val="00B9083C"/>
    <w:rsid w:val="00B916E7"/>
    <w:rsid w:val="00B92DB7"/>
    <w:rsid w:val="00B9557E"/>
    <w:rsid w:val="00B978AB"/>
    <w:rsid w:val="00BA0E10"/>
    <w:rsid w:val="00BA3F1C"/>
    <w:rsid w:val="00BA7AC6"/>
    <w:rsid w:val="00BC1311"/>
    <w:rsid w:val="00BF3E84"/>
    <w:rsid w:val="00BF4817"/>
    <w:rsid w:val="00C02A28"/>
    <w:rsid w:val="00C13361"/>
    <w:rsid w:val="00C144A9"/>
    <w:rsid w:val="00C20C2B"/>
    <w:rsid w:val="00C64338"/>
    <w:rsid w:val="00C7520C"/>
    <w:rsid w:val="00C82065"/>
    <w:rsid w:val="00C82AAF"/>
    <w:rsid w:val="00C87BBD"/>
    <w:rsid w:val="00C967B3"/>
    <w:rsid w:val="00CA1DD1"/>
    <w:rsid w:val="00CA23F6"/>
    <w:rsid w:val="00CA443A"/>
    <w:rsid w:val="00CA4E44"/>
    <w:rsid w:val="00CB61BD"/>
    <w:rsid w:val="00CC6CBE"/>
    <w:rsid w:val="00CD2C82"/>
    <w:rsid w:val="00CD5120"/>
    <w:rsid w:val="00CE029D"/>
    <w:rsid w:val="00CF19EC"/>
    <w:rsid w:val="00D072E4"/>
    <w:rsid w:val="00D15B03"/>
    <w:rsid w:val="00D2484A"/>
    <w:rsid w:val="00D30689"/>
    <w:rsid w:val="00D310F6"/>
    <w:rsid w:val="00D32003"/>
    <w:rsid w:val="00D3550E"/>
    <w:rsid w:val="00D45D46"/>
    <w:rsid w:val="00D47950"/>
    <w:rsid w:val="00D47D7E"/>
    <w:rsid w:val="00D606E2"/>
    <w:rsid w:val="00D822F1"/>
    <w:rsid w:val="00D87635"/>
    <w:rsid w:val="00D933D6"/>
    <w:rsid w:val="00DA1724"/>
    <w:rsid w:val="00DB07EE"/>
    <w:rsid w:val="00DB1C65"/>
    <w:rsid w:val="00DC042B"/>
    <w:rsid w:val="00DD2CC1"/>
    <w:rsid w:val="00DD6D31"/>
    <w:rsid w:val="00DD75EF"/>
    <w:rsid w:val="00DF1B4D"/>
    <w:rsid w:val="00E21E8E"/>
    <w:rsid w:val="00E23883"/>
    <w:rsid w:val="00E345BA"/>
    <w:rsid w:val="00E40D04"/>
    <w:rsid w:val="00E53CEF"/>
    <w:rsid w:val="00E64ED7"/>
    <w:rsid w:val="00E77E97"/>
    <w:rsid w:val="00EA42B7"/>
    <w:rsid w:val="00EA482C"/>
    <w:rsid w:val="00EC0B33"/>
    <w:rsid w:val="00ED1335"/>
    <w:rsid w:val="00ED2B18"/>
    <w:rsid w:val="00EE0301"/>
    <w:rsid w:val="00EF6190"/>
    <w:rsid w:val="00F01A97"/>
    <w:rsid w:val="00F07FC3"/>
    <w:rsid w:val="00F13CB6"/>
    <w:rsid w:val="00F30059"/>
    <w:rsid w:val="00F35DA7"/>
    <w:rsid w:val="00F3648E"/>
    <w:rsid w:val="00F7581F"/>
    <w:rsid w:val="00F7586D"/>
    <w:rsid w:val="00FA5A56"/>
    <w:rsid w:val="00FB5B91"/>
    <w:rsid w:val="00FD0925"/>
    <w:rsid w:val="00FD4A06"/>
    <w:rsid w:val="00FE1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C6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kladnodstavec">
    <w:name w:val="[Základní odstavec]"/>
    <w:basedOn w:val="Normal"/>
    <w:uiPriority w:val="99"/>
    <w:rsid w:val="002E0A6E"/>
    <w:pPr>
      <w:autoSpaceDE w:val="0"/>
      <w:autoSpaceDN w:val="0"/>
      <w:adjustRightInd w:val="0"/>
      <w:spacing w:after="0" w:line="288" w:lineRule="auto"/>
      <w:textAlignment w:val="center"/>
    </w:pPr>
    <w:rPr>
      <w:color w:val="000000"/>
      <w:sz w:val="24"/>
      <w:szCs w:val="24"/>
    </w:rPr>
  </w:style>
  <w:style w:type="paragraph" w:customStyle="1" w:styleId="Bezodstavcovhostylu">
    <w:name w:val="[Bez odstavcového stylu]"/>
    <w:uiPriority w:val="99"/>
    <w:rsid w:val="002E0A6E"/>
    <w:pPr>
      <w:autoSpaceDE w:val="0"/>
      <w:autoSpaceDN w:val="0"/>
      <w:adjustRightInd w:val="0"/>
      <w:spacing w:line="288" w:lineRule="auto"/>
      <w:textAlignment w:val="center"/>
    </w:pPr>
    <w:rPr>
      <w:rFonts w:ascii="Clara Sans" w:hAnsi="Clara Sans" w:cs="Clara Sans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DD2C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403F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403F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0403F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403F9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4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03F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2</Pages>
  <Words>266</Words>
  <Characters>1574</Characters>
  <Application>Microsoft Office Outlook</Application>
  <DocSecurity>0</DocSecurity>
  <Lines>0</Lines>
  <Paragraphs>0</Paragraphs>
  <ScaleCrop>false</ScaleCrop>
  <Company>ZSF JCU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KONFERENCE K 20</dc:title>
  <dc:subject/>
  <dc:creator>Zuzana Straková</dc:creator>
  <cp:keywords/>
  <dc:description/>
  <cp:lastModifiedBy>zsf</cp:lastModifiedBy>
  <cp:revision>3</cp:revision>
  <cp:lastPrinted>2013-06-26T07:02:00Z</cp:lastPrinted>
  <dcterms:created xsi:type="dcterms:W3CDTF">2013-06-26T11:49:00Z</dcterms:created>
  <dcterms:modified xsi:type="dcterms:W3CDTF">2013-07-03T09:21:00Z</dcterms:modified>
</cp:coreProperties>
</file>